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483235</wp:posOffset>
            </wp:positionV>
            <wp:extent cx="6835140" cy="9695815"/>
            <wp:effectExtent l="0" t="0" r="0" b="0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9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372110</wp:posOffset>
            </wp:positionV>
            <wp:extent cx="6835140" cy="9695815"/>
            <wp:effectExtent l="0" t="0" r="0" b="0"/>
            <wp:wrapNone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9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372110</wp:posOffset>
            </wp:positionV>
            <wp:extent cx="6835140" cy="9695815"/>
            <wp:effectExtent l="0" t="0" r="0" b="0"/>
            <wp:wrapNone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9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type w:val="continuous"/>
      <w:pgSz w:w="11915" w:h="16848"/>
      <w:pgMar w:top="500" w:right="500" w:bottom="480" w:left="4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lgerian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4C7C1A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59"/>
      <w:ind w:left="511"/>
    </w:pPr>
    <w:rPr>
      <w:rFonts w:ascii="Algerian" w:hAnsi="Algerian" w:eastAsia="Algerian"/>
      <w:sz w:val="24"/>
      <w:szCs w:val="24"/>
    </w:rPr>
  </w:style>
  <w:style w:type="table" w:styleId="5">
    <w:name w:val="Table Grid"/>
    <w:basedOn w:val="6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2018-09-30T03:52:00Z</dcterms:created>
  <dc:creator>Administrator.OS-201705022038</dc:creator>
  <cp:lastModifiedBy>随心而动</cp:lastModifiedBy>
  <dcterms:modified xsi:type="dcterms:W3CDTF">2018-09-30T03:58:53Z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